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D3F" w:rsidRDefault="00D04D3F">
      <w:pPr>
        <w:rPr>
          <w:b/>
          <w:sz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7620</wp:posOffset>
            </wp:positionV>
            <wp:extent cx="5731510" cy="1228090"/>
            <wp:effectExtent l="19050" t="19050" r="2159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D3F" w:rsidRDefault="00D04D3F">
      <w:pPr>
        <w:rPr>
          <w:b/>
          <w:sz w:val="24"/>
        </w:rPr>
      </w:pPr>
    </w:p>
    <w:p w:rsidR="00D04D3F" w:rsidRDefault="00D04D3F">
      <w:pPr>
        <w:rPr>
          <w:b/>
          <w:sz w:val="24"/>
        </w:rPr>
      </w:pPr>
    </w:p>
    <w:p w:rsidR="00D04D3F" w:rsidRDefault="00D04D3F">
      <w:pPr>
        <w:rPr>
          <w:b/>
          <w:sz w:val="24"/>
        </w:rPr>
      </w:pPr>
    </w:p>
    <w:p w:rsidR="00D04D3F" w:rsidRDefault="00D04D3F">
      <w:pPr>
        <w:rPr>
          <w:b/>
          <w:sz w:val="24"/>
        </w:rPr>
      </w:pPr>
    </w:p>
    <w:p w:rsidR="00A85945" w:rsidRDefault="00D04D3F">
      <w:pPr>
        <w:rPr>
          <w:b/>
          <w:sz w:val="24"/>
        </w:rPr>
      </w:pPr>
      <w:r w:rsidRPr="00D04D3F">
        <w:rPr>
          <w:b/>
          <w:sz w:val="24"/>
        </w:rPr>
        <w:t xml:space="preserve">Google : NI Libraries or go straight to the website: </w:t>
      </w:r>
      <w:hyperlink r:id="rId7" w:history="1">
        <w:r w:rsidRPr="00156189">
          <w:rPr>
            <w:rStyle w:val="Hyperlink"/>
            <w:b/>
            <w:sz w:val="24"/>
          </w:rPr>
          <w:t>https://www.librariesni.org.uk/Pages/eBooks.aspx</w:t>
        </w:r>
      </w:hyperlink>
    </w:p>
    <w:p w:rsidR="00D04D3F" w:rsidRDefault="00D04D3F">
      <w:pPr>
        <w:rPr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5082540</wp:posOffset>
            </wp:positionV>
            <wp:extent cx="5731510" cy="1219200"/>
            <wp:effectExtent l="19050" t="19050" r="2159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And </w:t>
      </w:r>
      <w:r w:rsidR="00973C20">
        <w:rPr>
          <w:b/>
          <w:sz w:val="24"/>
        </w:rPr>
        <w:t xml:space="preserve">follow the </w:t>
      </w:r>
      <w:r>
        <w:rPr>
          <w:b/>
          <w:sz w:val="24"/>
        </w:rPr>
        <w:t>instructions</w:t>
      </w:r>
      <w:r w:rsidR="00973C20">
        <w:rPr>
          <w:b/>
          <w:sz w:val="24"/>
        </w:rPr>
        <w:t xml:space="preserve"> to join.</w:t>
      </w:r>
    </w:p>
    <w:p w:rsidR="00D04D3F" w:rsidRPr="00D04D3F" w:rsidRDefault="00D04D3F">
      <w:pPr>
        <w:rPr>
          <w:b/>
          <w:sz w:val="24"/>
        </w:rPr>
      </w:pPr>
      <w:r w:rsidRPr="00D04D3F">
        <w:rPr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383540</wp:posOffset>
            </wp:positionV>
            <wp:extent cx="5731510" cy="4073525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Note: This is not available for use in a school setting, only for personal use.</w:t>
      </w:r>
    </w:p>
    <w:sectPr w:rsidR="00D04D3F" w:rsidRPr="00D04D3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7BD" w:rsidRDefault="001647BD" w:rsidP="00D04D3F">
      <w:pPr>
        <w:spacing w:after="0" w:line="240" w:lineRule="auto"/>
      </w:pPr>
      <w:r>
        <w:separator/>
      </w:r>
    </w:p>
  </w:endnote>
  <w:endnote w:type="continuationSeparator" w:id="0">
    <w:p w:rsidR="001647BD" w:rsidRDefault="001647BD" w:rsidP="00D0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7BD" w:rsidRDefault="001647BD" w:rsidP="00D04D3F">
      <w:pPr>
        <w:spacing w:after="0" w:line="240" w:lineRule="auto"/>
      </w:pPr>
      <w:r>
        <w:separator/>
      </w:r>
    </w:p>
  </w:footnote>
  <w:footnote w:type="continuationSeparator" w:id="0">
    <w:p w:rsidR="001647BD" w:rsidRDefault="001647BD" w:rsidP="00D0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D3F" w:rsidRPr="00D04D3F" w:rsidRDefault="00D04D3F">
    <w:pPr>
      <w:pStyle w:val="Header"/>
      <w:rPr>
        <w:b/>
        <w:sz w:val="24"/>
      </w:rPr>
    </w:pPr>
    <w:r w:rsidRPr="00D04D3F">
      <w:rPr>
        <w:b/>
        <w:sz w:val="24"/>
      </w:rPr>
      <w:t xml:space="preserve">EA Literacy </w:t>
    </w:r>
    <w:proofErr w:type="gramStart"/>
    <w:r w:rsidRPr="00D04D3F">
      <w:rPr>
        <w:b/>
        <w:sz w:val="24"/>
      </w:rPr>
      <w:t>Service :</w:t>
    </w:r>
    <w:proofErr w:type="gramEnd"/>
    <w:r w:rsidRPr="00D04D3F">
      <w:rPr>
        <w:b/>
        <w:sz w:val="24"/>
      </w:rPr>
      <w:t xml:space="preserve"> How to Download eBooks and audio books from NI Libraries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3F"/>
    <w:rsid w:val="001647BD"/>
    <w:rsid w:val="002727EA"/>
    <w:rsid w:val="00575874"/>
    <w:rsid w:val="00783D2A"/>
    <w:rsid w:val="008E0F8B"/>
    <w:rsid w:val="008E243B"/>
    <w:rsid w:val="00973C20"/>
    <w:rsid w:val="00A85945"/>
    <w:rsid w:val="00D0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2332FF-F831-47FC-991C-36110DDA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3F"/>
  </w:style>
  <w:style w:type="paragraph" w:styleId="Footer">
    <w:name w:val="footer"/>
    <w:basedOn w:val="Normal"/>
    <w:link w:val="FooterChar"/>
    <w:uiPriority w:val="99"/>
    <w:unhideWhenUsed/>
    <w:rsid w:val="00D04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3F"/>
  </w:style>
  <w:style w:type="character" w:styleId="Hyperlink">
    <w:name w:val="Hyperlink"/>
    <w:basedOn w:val="DefaultParagraphFont"/>
    <w:uiPriority w:val="99"/>
    <w:unhideWhenUsed/>
    <w:rsid w:val="00D04D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librariesni.org.uk/Pages/eBooks.asp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EA7C4679</Template>
  <TotalTime>0</TotalTime>
  <Pages>1</Pages>
  <Words>43</Words>
  <Characters>249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Boyd</dc:creator>
  <cp:keywords/>
  <dc:description/>
  <cp:lastModifiedBy>J Thompson</cp:lastModifiedBy>
  <cp:revision>2</cp:revision>
  <dcterms:created xsi:type="dcterms:W3CDTF">2019-06-20T13:17:00Z</dcterms:created>
  <dcterms:modified xsi:type="dcterms:W3CDTF">2019-06-20T13:17:00Z</dcterms:modified>
</cp:coreProperties>
</file>